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CE8" w:rsidRDefault="00D04850" w:rsidP="00D04850">
      <w:pPr>
        <w:pStyle w:val="Figurecaption"/>
      </w:pPr>
      <w:r>
        <w:t xml:space="preserve"> </w:t>
      </w:r>
    </w:p>
    <w:p w:rsidR="00A52CE8" w:rsidRPr="00A52CE8" w:rsidRDefault="00A52CE8" w:rsidP="00A52CE8">
      <w:r>
        <w:t xml:space="preserve">Table 1. </w:t>
      </w:r>
      <w:r w:rsidRPr="00E76D5E">
        <w:t xml:space="preserve">Intra -Group Comparison </w:t>
      </w:r>
      <w:r>
        <w:t xml:space="preserve">of optical density </w:t>
      </w:r>
      <w:r w:rsidRPr="00E76D5E">
        <w:t>showing the mean and standard deviation at different time intervals</w:t>
      </w:r>
    </w:p>
    <w:p w:rsidR="00A52CE8" w:rsidRDefault="00A52CE8" w:rsidP="00A52C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1403"/>
        <w:gridCol w:w="1409"/>
        <w:gridCol w:w="1432"/>
        <w:gridCol w:w="1455"/>
        <w:gridCol w:w="1371"/>
      </w:tblGrid>
      <w:tr w:rsidR="00A52CE8" w:rsidRPr="008571F1" w:rsidTr="008110A1">
        <w:tc>
          <w:tcPr>
            <w:tcW w:w="141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MEDIA</w:t>
            </w: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  Time interval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no. of samples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Standard deviation</w:t>
            </w:r>
          </w:p>
        </w:tc>
        <w:tc>
          <w:tcPr>
            <w:tcW w:w="13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P value</w:t>
            </w:r>
          </w:p>
        </w:tc>
      </w:tr>
      <w:tr w:rsidR="00A52CE8" w:rsidRPr="008571F1" w:rsidTr="008110A1">
        <w:tc>
          <w:tcPr>
            <w:tcW w:w="1419" w:type="dxa"/>
            <w:vMerge w:val="restart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Group 1</w:t>
            </w:r>
          </w:p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Cornisol</w:t>
            </w: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30 min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0.188234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0.0077475</w:t>
            </w:r>
          </w:p>
        </w:tc>
        <w:tc>
          <w:tcPr>
            <w:tcW w:w="1371" w:type="dxa"/>
            <w:vMerge w:val="restart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</w:rPr>
              <w:t>&lt;0.0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0.189422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0.0048108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0.216633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0.0029263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48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0.080308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0.0076320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96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0.131099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0.0049382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 w:val="restart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Group 2</w:t>
            </w:r>
          </w:p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HBSS</w:t>
            </w: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30 min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0.146706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0.0064559</w:t>
            </w:r>
          </w:p>
        </w:tc>
        <w:tc>
          <w:tcPr>
            <w:tcW w:w="1371" w:type="dxa"/>
            <w:vMerge w:val="restart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</w:rPr>
              <w:t>&lt;0.0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0.096102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0.0016405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0.130900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0.0012166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48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0.044027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0.0018230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96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0.091669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0.0046753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 w:val="restart"/>
          </w:tcPr>
          <w:p w:rsidR="00A52CE8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Group 3</w:t>
            </w:r>
          </w:p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Saline</w:t>
            </w: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30 min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0.074692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0.0176424</w:t>
            </w:r>
          </w:p>
        </w:tc>
        <w:tc>
          <w:tcPr>
            <w:tcW w:w="1371" w:type="dxa"/>
            <w:vMerge w:val="restart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</w:rPr>
              <w:t>&lt;0.0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0.045408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0.0039875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0.077600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0.0037590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48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0.005421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0.0012921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52CE8" w:rsidRPr="008571F1" w:rsidTr="008110A1">
        <w:tc>
          <w:tcPr>
            <w:tcW w:w="1419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96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09" w:type="dxa"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571F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32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0.008528</w:t>
            </w:r>
          </w:p>
        </w:tc>
        <w:tc>
          <w:tcPr>
            <w:tcW w:w="1455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0.0013453</w:t>
            </w:r>
          </w:p>
        </w:tc>
        <w:tc>
          <w:tcPr>
            <w:tcW w:w="1371" w:type="dxa"/>
            <w:vMerge/>
          </w:tcPr>
          <w:p w:rsidR="00A52CE8" w:rsidRPr="008571F1" w:rsidRDefault="00A52CE8" w:rsidP="00D0485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D04850" w:rsidRDefault="00D04850" w:rsidP="00D04850">
      <w:pPr>
        <w:spacing w:line="360" w:lineRule="auto"/>
      </w:pPr>
    </w:p>
    <w:p w:rsidR="00A52CE8" w:rsidRDefault="00A52CE8" w:rsidP="00D04850">
      <w:pPr>
        <w:spacing w:line="360" w:lineRule="auto"/>
      </w:pPr>
      <w:bookmarkStart w:id="0" w:name="_GoBack"/>
      <w:bookmarkEnd w:id="0"/>
      <w:r w:rsidRPr="003D7687">
        <w:lastRenderedPageBreak/>
        <w:t xml:space="preserve">Table 2: Inter -Group Comparison </w:t>
      </w:r>
      <w:r>
        <w:t xml:space="preserve">of optical density </w:t>
      </w:r>
      <w:r w:rsidRPr="00E76D5E">
        <w:t>showing the mean and standard deviation at different time intervals</w:t>
      </w:r>
      <w:r>
        <w:t xml:space="preserve">. </w:t>
      </w:r>
      <w:r w:rsidR="00D04850">
        <w:rPr>
          <w:color w:val="FF0000"/>
        </w:rPr>
        <w:t xml:space="preserve"> </w:t>
      </w:r>
      <w:r w:rsidRPr="003D7687">
        <w:t xml:space="preserve"> </w:t>
      </w:r>
    </w:p>
    <w:tbl>
      <w:tblPr>
        <w:tblStyle w:val="TableGrid"/>
        <w:tblpPr w:leftFromText="180" w:rightFromText="180" w:vertAnchor="text" w:horzAnchor="margin" w:tblpX="-714" w:tblpY="202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1701"/>
        <w:gridCol w:w="1571"/>
        <w:gridCol w:w="1559"/>
        <w:gridCol w:w="2257"/>
      </w:tblGrid>
      <w:tr w:rsidR="00A52CE8" w:rsidRPr="008571F1" w:rsidTr="00D04850">
        <w:tc>
          <w:tcPr>
            <w:tcW w:w="988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1" w:name="_Hlk10274467"/>
            <w:r w:rsidRPr="008571F1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4110" w:type="dxa"/>
            <w:gridSpan w:val="2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Experimental media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Mean diffrence(I-J)</w:t>
            </w:r>
          </w:p>
        </w:tc>
        <w:tc>
          <w:tcPr>
            <w:tcW w:w="155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Post-hoc test</w:t>
            </w:r>
          </w:p>
        </w:tc>
      </w:tr>
      <w:tr w:rsidR="00A52CE8" w:rsidRPr="008571F1" w:rsidTr="00D04850">
        <w:tc>
          <w:tcPr>
            <w:tcW w:w="988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Group(I)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Group(J)</w:t>
            </w:r>
          </w:p>
        </w:tc>
        <w:tc>
          <w:tcPr>
            <w:tcW w:w="3130" w:type="dxa"/>
            <w:gridSpan w:val="2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2CE8" w:rsidRPr="008571F1" w:rsidTr="00D04850">
        <w:tc>
          <w:tcPr>
            <w:tcW w:w="988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30 </w:t>
            </w:r>
            <w:r>
              <w:rPr>
                <w:rFonts w:ascii="Times New Roman" w:hAnsi="Times New Roman" w:cs="Times New Roman"/>
              </w:rPr>
              <w:t>min</w:t>
            </w:r>
          </w:p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0.0415277</w:t>
            </w:r>
          </w:p>
        </w:tc>
        <w:tc>
          <w:tcPr>
            <w:tcW w:w="155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71F1">
              <w:rPr>
                <w:rFonts w:ascii="Times New Roman" w:hAnsi="Times New Roman" w:cs="Times New Roman"/>
              </w:rPr>
              <w:t>HBSS no-significant</w:t>
            </w: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0.1135420</w:t>
            </w:r>
          </w:p>
        </w:tc>
        <w:tc>
          <w:tcPr>
            <w:tcW w:w="155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Cornisol&gt;&gt;normal saline</w:t>
            </w:r>
          </w:p>
        </w:tc>
      </w:tr>
      <w:tr w:rsidR="00A52CE8" w:rsidRPr="008571F1" w:rsidTr="00D04850">
        <w:trPr>
          <w:trHeight w:val="769"/>
        </w:trPr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0.0720143</w:t>
            </w:r>
          </w:p>
        </w:tc>
        <w:tc>
          <w:tcPr>
            <w:tcW w:w="155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HBSS&gt;normal saline</w:t>
            </w:r>
          </w:p>
        </w:tc>
      </w:tr>
      <w:tr w:rsidR="00A52CE8" w:rsidRPr="008571F1" w:rsidTr="00D04850">
        <w:tc>
          <w:tcPr>
            <w:tcW w:w="988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h</w:t>
            </w:r>
          </w:p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0.0933197</w:t>
            </w:r>
          </w:p>
        </w:tc>
        <w:tc>
          <w:tcPr>
            <w:tcW w:w="155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Cornisol&gt;HBSS&gt;normal saline</w:t>
            </w: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0.1440140</w:t>
            </w:r>
          </w:p>
        </w:tc>
        <w:tc>
          <w:tcPr>
            <w:tcW w:w="155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0.0506943</w:t>
            </w:r>
          </w:p>
        </w:tc>
        <w:tc>
          <w:tcPr>
            <w:tcW w:w="155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HBSS&gt;normal saline</w:t>
            </w:r>
          </w:p>
        </w:tc>
      </w:tr>
      <w:tr w:rsidR="00A52CE8" w:rsidRPr="008571F1" w:rsidTr="00D04850">
        <w:tc>
          <w:tcPr>
            <w:tcW w:w="988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40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0.0857333</w:t>
            </w:r>
          </w:p>
        </w:tc>
        <w:tc>
          <w:tcPr>
            <w:tcW w:w="155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Cornisol&gt;HBSS&gt;normal saline</w:t>
            </w: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0.1390333</w:t>
            </w:r>
          </w:p>
        </w:tc>
        <w:tc>
          <w:tcPr>
            <w:tcW w:w="155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0.0533000</w:t>
            </w:r>
          </w:p>
        </w:tc>
        <w:tc>
          <w:tcPr>
            <w:tcW w:w="155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HBSS&gt;normal saline</w:t>
            </w:r>
          </w:p>
        </w:tc>
      </w:tr>
      <w:tr w:rsidR="00A52CE8" w:rsidRPr="008571F1" w:rsidTr="00D04850">
        <w:tc>
          <w:tcPr>
            <w:tcW w:w="988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48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40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0.0362810</w:t>
            </w:r>
          </w:p>
        </w:tc>
        <w:tc>
          <w:tcPr>
            <w:tcW w:w="155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Cornisol&gt;HBSS&gt;normal saline</w:t>
            </w: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0.0748873</w:t>
            </w:r>
          </w:p>
        </w:tc>
        <w:tc>
          <w:tcPr>
            <w:tcW w:w="155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0.0386063</w:t>
            </w:r>
          </w:p>
        </w:tc>
        <w:tc>
          <w:tcPr>
            <w:tcW w:w="155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HBSS&gt;normal saline</w:t>
            </w:r>
          </w:p>
        </w:tc>
      </w:tr>
      <w:tr w:rsidR="00A52CE8" w:rsidRPr="008571F1" w:rsidTr="00D04850">
        <w:tc>
          <w:tcPr>
            <w:tcW w:w="988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 xml:space="preserve">96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40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0.0394297</w:t>
            </w:r>
          </w:p>
        </w:tc>
        <w:tc>
          <w:tcPr>
            <w:tcW w:w="1559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  <w:vMerge w:val="restart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Cornisol&gt;HBSS&gt;normal saline</w:t>
            </w: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0.1225710</w:t>
            </w:r>
          </w:p>
        </w:tc>
        <w:tc>
          <w:tcPr>
            <w:tcW w:w="1559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2CE8" w:rsidRPr="008571F1" w:rsidTr="00D04850">
        <w:tc>
          <w:tcPr>
            <w:tcW w:w="988" w:type="dxa"/>
            <w:vMerge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70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Normal saline</w:t>
            </w:r>
          </w:p>
        </w:tc>
        <w:tc>
          <w:tcPr>
            <w:tcW w:w="1571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0.0831413</w:t>
            </w:r>
          </w:p>
        </w:tc>
        <w:tc>
          <w:tcPr>
            <w:tcW w:w="1559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2257" w:type="dxa"/>
          </w:tcPr>
          <w:p w:rsidR="00A52CE8" w:rsidRPr="008571F1" w:rsidRDefault="00A52CE8" w:rsidP="00D04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71F1">
              <w:rPr>
                <w:rFonts w:ascii="Times New Roman" w:hAnsi="Times New Roman" w:cs="Times New Roman"/>
              </w:rPr>
              <w:t>HBSS&gt;normal saline</w:t>
            </w:r>
          </w:p>
        </w:tc>
      </w:tr>
      <w:bookmarkEnd w:id="1"/>
    </w:tbl>
    <w:p w:rsidR="00A52CE8" w:rsidRPr="00A52CE8" w:rsidRDefault="00A52CE8" w:rsidP="00A52CE8"/>
    <w:sectPr w:rsidR="00A52CE8" w:rsidRPr="00A52CE8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5CE" w:rsidRDefault="008635CE" w:rsidP="00AF2C92">
      <w:r>
        <w:separator/>
      </w:r>
    </w:p>
  </w:endnote>
  <w:endnote w:type="continuationSeparator" w:id="0">
    <w:p w:rsidR="008635CE" w:rsidRDefault="008635CE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5CE" w:rsidRDefault="008635CE" w:rsidP="00AF2C92">
      <w:r>
        <w:separator/>
      </w:r>
    </w:p>
  </w:footnote>
  <w:footnote w:type="continuationSeparator" w:id="0">
    <w:p w:rsidR="008635CE" w:rsidRDefault="008635CE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7"/>
  </w:num>
  <w:num w:numId="25">
    <w:abstractNumId w:val="18"/>
  </w:num>
  <w:num w:numId="26">
    <w:abstractNumId w:val="21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wsDQ1tzAwNrKwsLBU0lEKTi0uzszPAykwrAUAQ27moiwAAAA="/>
  </w:docVars>
  <w:rsids>
    <w:rsidRoot w:val="00A52CE8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062A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35CE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2CE8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04850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D945F0-D1C9-44D3-80D0-A4FE3E69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table" w:styleId="TableGrid">
    <w:name w:val="Table Grid"/>
    <w:basedOn w:val="TableNormal"/>
    <w:uiPriority w:val="39"/>
    <w:rsid w:val="00A52CE8"/>
    <w:rPr>
      <w:rFonts w:asciiTheme="minorHAnsi" w:eastAsiaTheme="minorHAnsi" w:hAnsiTheme="minorHAnsi" w:cstheme="minorBidi"/>
      <w:sz w:val="22"/>
      <w:szCs w:val="22"/>
      <w:lang w:val="en-I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A52C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52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E\Shruti\Acta\TF_Template_Word_Windows_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E8ACD-44E7-459E-8555-11661D44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TF_Template_Word_Windows_2013</Template>
  <TotalTime>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TF_Template_Word_Windows_2013</vt:lpstr>
    </vt:vector>
  </TitlesOfParts>
  <Company>Informa Plc</Company>
  <LinksUpToDate>false</LinksUpToDate>
  <CharactersWithSpaces>1690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TF_Template_Word_Windows_2013</dc:title>
  <dc:creator>Mahe</dc:creator>
  <cp:lastModifiedBy>Vishaal Bhat</cp:lastModifiedBy>
  <cp:revision>3</cp:revision>
  <cp:lastPrinted>2011-07-22T14:54:00Z</cp:lastPrinted>
  <dcterms:created xsi:type="dcterms:W3CDTF">2020-06-29T10:07:00Z</dcterms:created>
  <dcterms:modified xsi:type="dcterms:W3CDTF">2020-06-30T16:54:00Z</dcterms:modified>
</cp:coreProperties>
</file>